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6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514"/>
        <w:gridCol w:w="3854"/>
      </w:tblGrid>
      <w:tr w:rsidR="001905B0" w:rsidRPr="00E52FC9" w14:paraId="5627D339" w14:textId="77777777" w:rsidTr="001F7932">
        <w:trPr>
          <w:trHeight w:hRule="exact" w:val="14601"/>
          <w:jc w:val="center"/>
        </w:trPr>
        <w:tc>
          <w:tcPr>
            <w:tcW w:w="7514" w:type="dxa"/>
          </w:tcPr>
          <w:p w14:paraId="49578E7F" w14:textId="4F2B680C" w:rsidR="0078097D" w:rsidRPr="00E52FC9" w:rsidRDefault="0078097D" w:rsidP="00A3710C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GoBack"/>
            <w:bookmarkEnd w:id="0"/>
            <w:r w:rsidRPr="00E52FC9">
              <w:rPr>
                <w:noProof/>
                <w:color w:val="000000" w:themeColor="text1"/>
                <w:sz w:val="22"/>
                <w:szCs w:val="22"/>
                <w:lang w:val="en-GB"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5CE17981" wp14:editId="6CE5C35E">
                  <wp:extent cx="1988820" cy="1706880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6E7E43" w14:textId="025F4BBF" w:rsidR="0078097D" w:rsidRPr="0092238B" w:rsidRDefault="0078097D" w:rsidP="00A3710C">
            <w:pPr>
              <w:pStyle w:val="Title"/>
              <w:jc w:val="center"/>
              <w:rPr>
                <w:caps w:val="0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238B">
              <w:rPr>
                <w:caps w:val="0"/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Launch Events</w:t>
            </w:r>
          </w:p>
          <w:p w14:paraId="55F501B3" w14:textId="517FDC4A" w:rsidR="0078097D" w:rsidRPr="0092238B" w:rsidRDefault="0078097D" w:rsidP="00A3710C">
            <w:pPr>
              <w:jc w:val="center"/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2238B">
              <w:rPr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Come and join us at one of our three launch events.</w:t>
            </w:r>
          </w:p>
          <w:p w14:paraId="3132EA36" w14:textId="3EC03B84" w:rsidR="0037079A" w:rsidRPr="00E52FC9" w:rsidRDefault="0037079A" w:rsidP="00A3710C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Your voice counts - have your say on Special Educational Needs and</w:t>
            </w:r>
            <w:r w:rsidR="00022513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or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Disabilities in Halton</w:t>
            </w:r>
          </w:p>
          <w:p w14:paraId="4BFF4E55" w14:textId="77777777" w:rsidR="0078097D" w:rsidRPr="00E52FC9" w:rsidRDefault="0078097D" w:rsidP="00F110DA">
            <w:pPr>
              <w:jc w:val="center"/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Monday 25</w:t>
            </w:r>
            <w:r w:rsidRPr="00E52FC9">
              <w:rPr>
                <w:b/>
                <w:color w:val="000000" w:themeColor="text1"/>
                <w:sz w:val="22"/>
                <w:szCs w:val="22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March 2019 – 10.00am – 11.30 am</w:t>
            </w:r>
          </w:p>
          <w:p w14:paraId="5A7CBAAE" w14:textId="3C0A3A0B" w:rsidR="005249EC" w:rsidRPr="00E52FC9" w:rsidRDefault="0078097D" w:rsidP="005249EC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@ Macy’s Café, </w:t>
            </w:r>
            <w:proofErr w:type="spellStart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Grangeway</w:t>
            </w:r>
            <w:proofErr w:type="spellEnd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Youth and Community Centre, </w:t>
            </w:r>
            <w:proofErr w:type="spellStart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Grangeway</w:t>
            </w:r>
            <w:proofErr w:type="spellEnd"/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Runcorn WA7 5HA</w:t>
            </w:r>
          </w:p>
          <w:p w14:paraId="6F617DD4" w14:textId="615C23E4" w:rsidR="00D21EFA" w:rsidRPr="00E52FC9" w:rsidRDefault="00D21EFA" w:rsidP="005249EC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Tea &amp; bacon rolls provided and alternative therapies by Recharge Restore</w:t>
            </w:r>
          </w:p>
          <w:p w14:paraId="635F1CF2" w14:textId="4869ED18" w:rsidR="0078097D" w:rsidRPr="00E52FC9" w:rsidRDefault="00E52FC9" w:rsidP="00E52FC9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noProof/>
                <w:color w:val="000000" w:themeColor="text1"/>
                <w:sz w:val="22"/>
                <w:szCs w:val="22"/>
                <w:lang w:val="en-GB"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3A994488" wp14:editId="24E6E19C">
                  <wp:extent cx="546735" cy="3689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37" cy="42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F3EAF8" w14:textId="059294B2" w:rsidR="0078097D" w:rsidRPr="00E52FC9" w:rsidRDefault="0078097D" w:rsidP="00F110DA">
            <w:pPr>
              <w:jc w:val="center"/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Monday 25</w:t>
            </w:r>
            <w:r w:rsidRPr="00E52FC9">
              <w:rPr>
                <w:b/>
                <w:color w:val="000000" w:themeColor="text1"/>
                <w:sz w:val="22"/>
                <w:szCs w:val="22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March 2019 – 1pm – 2.30pm</w:t>
            </w:r>
          </w:p>
          <w:p w14:paraId="4A934E26" w14:textId="2E37963A" w:rsidR="0078097D" w:rsidRPr="00E52FC9" w:rsidRDefault="0078097D" w:rsidP="00140368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@ Upton Community Centre, Hough Green Road, Widnes, WA8 4PF</w:t>
            </w:r>
          </w:p>
          <w:p w14:paraId="6DFB3C4B" w14:textId="46451AED" w:rsidR="0078097D" w:rsidRPr="00E52FC9" w:rsidRDefault="0078097D" w:rsidP="00E52FC9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Tea </w:t>
            </w:r>
            <w:r w:rsidR="00D21EFA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&amp; 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cakes provided and </w:t>
            </w:r>
            <w:r w:rsidR="00062284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lternative therapies by</w:t>
            </w:r>
            <w:r w:rsidR="00313943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Recharge and Restore</w:t>
            </w:r>
            <w:r w:rsidR="00313943" w:rsidRPr="00E52FC9">
              <w:rPr>
                <w:noProof/>
                <w:color w:val="000000" w:themeColor="text1"/>
                <w:sz w:val="22"/>
                <w:szCs w:val="22"/>
                <w:lang w:val="en-GB"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3FBED64" wp14:editId="2B47F76C">
                  <wp:extent cx="546735" cy="36893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37" cy="42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6DCF9" w14:textId="77777777" w:rsidR="00E52FC9" w:rsidRPr="00E52FC9" w:rsidRDefault="00E52FC9" w:rsidP="00E52FC9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3597ED" w14:textId="77777777" w:rsidR="0078097D" w:rsidRPr="00E52FC9" w:rsidRDefault="0078097D" w:rsidP="00140368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hursday 28</w:t>
            </w:r>
            <w:r w:rsidRPr="00E52FC9">
              <w:rPr>
                <w:b/>
                <w:color w:val="000000" w:themeColor="text1"/>
                <w:sz w:val="22"/>
                <w:szCs w:val="22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 w:rsidRPr="00E52FC9">
              <w:rPr>
                <w:b/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March 2019 – 7pm – 8.30pm</w:t>
            </w:r>
          </w:p>
          <w:p w14:paraId="3E2D78BE" w14:textId="3DFCBCF3" w:rsidR="0078097D" w:rsidRPr="00E52FC9" w:rsidRDefault="0078097D" w:rsidP="00140368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@ Halton Speak Out, Higher House, Brookvale Community Centre, Runcorn, WA7 6PE</w:t>
            </w:r>
          </w:p>
          <w:p w14:paraId="060F98D1" w14:textId="1655FFDA" w:rsidR="0078097D" w:rsidRDefault="0078097D" w:rsidP="00313943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Tea and cakes provided</w:t>
            </w:r>
            <w:r w:rsidR="005C7E20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</w:t>
            </w:r>
            <w:r w:rsidR="009F54C3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nd </w:t>
            </w:r>
            <w:r w:rsidR="005C7E20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nails by Sam </w:t>
            </w:r>
          </w:p>
          <w:p w14:paraId="405593A0" w14:textId="77777777" w:rsidR="005A45FB" w:rsidRPr="00E52FC9" w:rsidRDefault="005A45FB" w:rsidP="00313943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CC0FED" w14:textId="77777777" w:rsidR="00691BE0" w:rsidRPr="00E52FC9" w:rsidRDefault="0078097D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Child care available at all three events from The Play Council</w:t>
            </w:r>
          </w:p>
          <w:p w14:paraId="38F914A4" w14:textId="04CEEEB1" w:rsidR="0078097D" w:rsidRDefault="00691BE0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3840CF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DBS</w:t>
            </w:r>
            <w:r w:rsidR="007D6800"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Checked)</w:t>
            </w:r>
          </w:p>
          <w:p w14:paraId="11A7A477" w14:textId="77777777" w:rsidR="00322B94" w:rsidRPr="00E52FC9" w:rsidRDefault="00322B94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C4EA65" w14:textId="04B0A9F6" w:rsidR="003D5916" w:rsidRPr="00E52FC9" w:rsidRDefault="003D5916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Come and learn more about us</w:t>
            </w:r>
            <w:r w:rsidR="008222D5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52FC9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and treat yourself at the same time.</w:t>
            </w:r>
          </w:p>
          <w:p w14:paraId="2A49FFCF" w14:textId="77777777" w:rsidR="00691BE0" w:rsidRPr="00E52FC9" w:rsidRDefault="00691BE0" w:rsidP="00691BE0">
            <w:pPr>
              <w:spacing w:after="0"/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FCFB26B" w14:textId="68DEBC2F" w:rsidR="0078097D" w:rsidRPr="00E52FC9" w:rsidRDefault="0078097D" w:rsidP="00140368">
            <w:pPr>
              <w:jc w:val="center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854" w:type="dxa"/>
          </w:tcPr>
          <w:tbl>
            <w:tblPr>
              <w:tblW w:w="3794" w:type="dxa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794"/>
            </w:tblGrid>
            <w:tr w:rsidR="00BA34AD" w:rsidRPr="00E52FC9" w14:paraId="7A0FCF04" w14:textId="0EC964FC" w:rsidTr="00BA34AD">
              <w:trPr>
                <w:trHeight w:hRule="exact" w:val="10800"/>
              </w:trPr>
              <w:tc>
                <w:tcPr>
                  <w:tcW w:w="3794" w:type="dxa"/>
                  <w:vMerge w:val="restart"/>
                  <w:tcBorders>
                    <w:top w:val="nil"/>
                  </w:tcBorders>
                  <w:shd w:val="clear" w:color="auto" w:fill="197EAA" w:themeFill="accent2" w:themeFillShade="BF"/>
                </w:tcPr>
                <w:p w14:paraId="2251AEDE" w14:textId="7638ED6B" w:rsidR="00BA34AD" w:rsidRPr="00BA34AD" w:rsidRDefault="00BA34AD" w:rsidP="0053425C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We are a voice to inform service providers of the needs of disabled children and their families.</w:t>
                  </w:r>
                </w:p>
                <w:p w14:paraId="601528D2" w14:textId="77777777" w:rsidR="00BA34AD" w:rsidRPr="00BA34AD" w:rsidRDefault="00BA34AD" w:rsidP="00BA34AD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2E7BB709" w14:textId="2E66101F" w:rsidR="00101D1B" w:rsidRPr="00101D1B" w:rsidRDefault="00BA34AD" w:rsidP="00101D1B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We facilitate two-way communications between parent</w:t>
                  </w:r>
                  <w:r w:rsidR="00CF7FC7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/</w:t>
                  </w:r>
                  <w:proofErr w:type="spellStart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carers</w:t>
                  </w:r>
                  <w:proofErr w:type="spellEnd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and services used by children with special educational needs and or disabilities, young </w:t>
                  </w:r>
                  <w:proofErr w:type="gramStart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people  and</w:t>
                  </w:r>
                  <w:proofErr w:type="gramEnd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their families in Halton.</w:t>
                  </w:r>
                </w:p>
                <w:p w14:paraId="1497540E" w14:textId="77777777" w:rsidR="00BA34AD" w:rsidRPr="00BA34AD" w:rsidRDefault="00BA34AD" w:rsidP="00BA34AD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4C004282" w14:textId="6799F8AC" w:rsidR="00101D1B" w:rsidRDefault="00BA34AD" w:rsidP="00101D1B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We will work to provide feedback on services, offer constructive challenge to current services</w:t>
                  </w:r>
                  <w:r w:rsidR="004A0D85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.</w:t>
                  </w:r>
                </w:p>
                <w:p w14:paraId="22EA893F" w14:textId="77777777" w:rsidR="00BA34AD" w:rsidRPr="00BA34AD" w:rsidRDefault="00BA34AD" w:rsidP="00101D1B">
                  <w:pPr>
                    <w:pStyle w:val="Heading2"/>
                    <w:jc w:val="left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  <w:p w14:paraId="62B932CC" w14:textId="13313DC6" w:rsidR="001F7932" w:rsidRPr="0053425C" w:rsidRDefault="00BA34AD" w:rsidP="0053425C">
                  <w:pPr>
                    <w:pStyle w:val="Heading2"/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Talk by Riverside College on Supported Internships at </w:t>
                  </w:r>
                  <w:proofErr w:type="gramStart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our  1pm</w:t>
                  </w:r>
                  <w:proofErr w:type="gramEnd"/>
                  <w:r w:rsidRPr="00BA34AD">
                    <w:rPr>
                      <w:color w:val="auto"/>
                      <w:sz w:val="28"/>
                      <w:szCs w:val="28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 xml:space="preserve"> session on 25th March and at our  7pm session on Thursday 28th March.</w:t>
                  </w:r>
                </w:p>
                <w:p w14:paraId="7ACEBD18" w14:textId="683936FB" w:rsidR="0053425C" w:rsidRDefault="001F7932" w:rsidP="0053425C">
                  <w:pPr>
                    <w:pStyle w:val="Heading2"/>
                  </w:pPr>
                  <w:r>
                    <w:t>Places are limited. To book please telephone Lynne Hall on</w:t>
                  </w:r>
                </w:p>
                <w:p w14:paraId="6F60D2DF" w14:textId="75FF1F5C" w:rsidR="0053425C" w:rsidRDefault="001F7932" w:rsidP="0053425C">
                  <w:pPr>
                    <w:pStyle w:val="Heading2"/>
                  </w:pPr>
                  <w:r>
                    <w:t xml:space="preserve">01928 </w:t>
                  </w:r>
                  <w:r w:rsidR="0053425C">
                    <w:t>713877</w:t>
                  </w:r>
                </w:p>
                <w:p w14:paraId="5F33C720" w14:textId="3B9B7790" w:rsidR="0053425C" w:rsidRPr="0053425C" w:rsidRDefault="0053425C" w:rsidP="0053425C">
                  <w:pPr>
                    <w:pStyle w:val="Heading2"/>
                  </w:pPr>
                  <w:proofErr w:type="gramStart"/>
                  <w:r>
                    <w:t>or</w:t>
                  </w:r>
                  <w:proofErr w:type="gramEnd"/>
                  <w:r>
                    <w:t xml:space="preserve"> email </w:t>
                  </w:r>
                  <w:r w:rsidRPr="002469BA">
                    <w:rPr>
                      <w:sz w:val="20"/>
                      <w:szCs w:val="20"/>
                    </w:rPr>
                    <w:t>lynne.haltoncarersforum</w:t>
                  </w:r>
                  <w:r w:rsidR="002469BA" w:rsidRPr="002469BA">
                    <w:rPr>
                      <w:sz w:val="20"/>
                      <w:szCs w:val="20"/>
                    </w:rPr>
                    <w:t>@gmail.com</w:t>
                  </w:r>
                </w:p>
              </w:tc>
            </w:tr>
            <w:tr w:rsidR="00BA34AD" w:rsidRPr="00E52FC9" w14:paraId="796B59C8" w14:textId="606AFD93" w:rsidTr="00BA34AD">
              <w:trPr>
                <w:trHeight w:val="3600"/>
              </w:trPr>
              <w:tc>
                <w:tcPr>
                  <w:tcW w:w="3794" w:type="dxa"/>
                  <w:vMerge/>
                  <w:tcBorders>
                    <w:bottom w:val="nil"/>
                  </w:tcBorders>
                  <w:shd w:val="clear" w:color="auto" w:fill="007B73" w:themeFill="accent1" w:themeFillShade="BF"/>
                </w:tcPr>
                <w:p w14:paraId="038EE046" w14:textId="77777777" w:rsidR="00BA34AD" w:rsidRPr="00E52FC9" w:rsidRDefault="00BA34AD" w:rsidP="00043F5C">
                  <w:pPr>
                    <w:pStyle w:val="Heading3"/>
                    <w:rPr>
                      <w:caps w:val="0"/>
                      <w:color w:val="auto"/>
                      <w:sz w:val="22"/>
                      <w:szCs w:val="2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</w:p>
              </w:tc>
            </w:tr>
          </w:tbl>
          <w:p w14:paraId="26604445" w14:textId="77777777" w:rsidR="0078097D" w:rsidRPr="00E52FC9" w:rsidRDefault="0078097D" w:rsidP="00236FEA">
            <w:pPr>
              <w:rPr>
                <w:color w:val="auto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50DF0879" w14:textId="77777777" w:rsidR="00DD2A04" w:rsidRPr="00E52FC9" w:rsidRDefault="00DD2A04" w:rsidP="00044307">
      <w:pPr>
        <w:pStyle w:val="NoSpacing"/>
        <w:rPr>
          <w:color w:val="000000" w:themeColor="text1"/>
          <w:sz w:val="22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DD2A04" w:rsidRPr="00E52FC9" w:rsidSect="009C7079">
      <w:pgSz w:w="12240" w:h="15840"/>
      <w:pgMar w:top="567" w:right="720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52FA8" w14:textId="77777777" w:rsidR="004C6A2D" w:rsidRDefault="004C6A2D" w:rsidP="00AB6948">
      <w:pPr>
        <w:spacing w:after="0" w:line="240" w:lineRule="auto"/>
      </w:pPr>
      <w:r>
        <w:separator/>
      </w:r>
    </w:p>
  </w:endnote>
  <w:endnote w:type="continuationSeparator" w:id="0">
    <w:p w14:paraId="1F5CBA7B" w14:textId="77777777" w:rsidR="004C6A2D" w:rsidRDefault="004C6A2D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07147" w14:textId="77777777" w:rsidR="004C6A2D" w:rsidRDefault="004C6A2D" w:rsidP="00AB6948">
      <w:pPr>
        <w:spacing w:after="0" w:line="240" w:lineRule="auto"/>
      </w:pPr>
      <w:r>
        <w:separator/>
      </w:r>
    </w:p>
  </w:footnote>
  <w:footnote w:type="continuationSeparator" w:id="0">
    <w:p w14:paraId="6A536E40" w14:textId="77777777" w:rsidR="004C6A2D" w:rsidRDefault="004C6A2D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93A"/>
    <w:rsid w:val="00011982"/>
    <w:rsid w:val="00022513"/>
    <w:rsid w:val="00043F5C"/>
    <w:rsid w:val="00044307"/>
    <w:rsid w:val="00054D84"/>
    <w:rsid w:val="00062284"/>
    <w:rsid w:val="00067228"/>
    <w:rsid w:val="00101D1B"/>
    <w:rsid w:val="00140368"/>
    <w:rsid w:val="001628F0"/>
    <w:rsid w:val="001905B0"/>
    <w:rsid w:val="00190F23"/>
    <w:rsid w:val="00194E9C"/>
    <w:rsid w:val="001B5DC5"/>
    <w:rsid w:val="001C290A"/>
    <w:rsid w:val="001D3B47"/>
    <w:rsid w:val="001F7932"/>
    <w:rsid w:val="00236FEA"/>
    <w:rsid w:val="002469BA"/>
    <w:rsid w:val="002507F1"/>
    <w:rsid w:val="0027400C"/>
    <w:rsid w:val="002A0BAC"/>
    <w:rsid w:val="002C65CB"/>
    <w:rsid w:val="002D0EA9"/>
    <w:rsid w:val="002D469D"/>
    <w:rsid w:val="0031005F"/>
    <w:rsid w:val="00311505"/>
    <w:rsid w:val="00313943"/>
    <w:rsid w:val="00322B94"/>
    <w:rsid w:val="0037079A"/>
    <w:rsid w:val="003840CF"/>
    <w:rsid w:val="003A1659"/>
    <w:rsid w:val="003A4A4A"/>
    <w:rsid w:val="003D5916"/>
    <w:rsid w:val="003F4359"/>
    <w:rsid w:val="004022FE"/>
    <w:rsid w:val="00423F28"/>
    <w:rsid w:val="00425C2B"/>
    <w:rsid w:val="00476894"/>
    <w:rsid w:val="004A0D85"/>
    <w:rsid w:val="004A1A52"/>
    <w:rsid w:val="004B6545"/>
    <w:rsid w:val="004C43EE"/>
    <w:rsid w:val="004C6A2D"/>
    <w:rsid w:val="004F393A"/>
    <w:rsid w:val="005032C6"/>
    <w:rsid w:val="005249EC"/>
    <w:rsid w:val="0053425C"/>
    <w:rsid w:val="00576E95"/>
    <w:rsid w:val="005927AD"/>
    <w:rsid w:val="005A45FB"/>
    <w:rsid w:val="005C2888"/>
    <w:rsid w:val="005C7E20"/>
    <w:rsid w:val="006104EC"/>
    <w:rsid w:val="00627140"/>
    <w:rsid w:val="00655EA2"/>
    <w:rsid w:val="00682467"/>
    <w:rsid w:val="0068265A"/>
    <w:rsid w:val="00691BE0"/>
    <w:rsid w:val="006D7D0D"/>
    <w:rsid w:val="006F210B"/>
    <w:rsid w:val="00767651"/>
    <w:rsid w:val="007716AB"/>
    <w:rsid w:val="00772762"/>
    <w:rsid w:val="0078097D"/>
    <w:rsid w:val="007D6800"/>
    <w:rsid w:val="007E19E1"/>
    <w:rsid w:val="007E4871"/>
    <w:rsid w:val="007E4C8C"/>
    <w:rsid w:val="007F3F1B"/>
    <w:rsid w:val="007F4B38"/>
    <w:rsid w:val="00802FBF"/>
    <w:rsid w:val="00804979"/>
    <w:rsid w:val="0081392F"/>
    <w:rsid w:val="008222D5"/>
    <w:rsid w:val="008458BC"/>
    <w:rsid w:val="00851856"/>
    <w:rsid w:val="00877458"/>
    <w:rsid w:val="008A664F"/>
    <w:rsid w:val="008F5234"/>
    <w:rsid w:val="0092238B"/>
    <w:rsid w:val="0096479B"/>
    <w:rsid w:val="009C7079"/>
    <w:rsid w:val="009D1646"/>
    <w:rsid w:val="009D3491"/>
    <w:rsid w:val="009E7F61"/>
    <w:rsid w:val="009F54C3"/>
    <w:rsid w:val="00A04FB9"/>
    <w:rsid w:val="00A2164B"/>
    <w:rsid w:val="00A3710C"/>
    <w:rsid w:val="00A86CBF"/>
    <w:rsid w:val="00AA4B20"/>
    <w:rsid w:val="00AB6948"/>
    <w:rsid w:val="00AC4416"/>
    <w:rsid w:val="00AD7965"/>
    <w:rsid w:val="00AE1AB1"/>
    <w:rsid w:val="00B14921"/>
    <w:rsid w:val="00B220A3"/>
    <w:rsid w:val="00B2335D"/>
    <w:rsid w:val="00B476BD"/>
    <w:rsid w:val="00B945E9"/>
    <w:rsid w:val="00BA34AD"/>
    <w:rsid w:val="00BB702B"/>
    <w:rsid w:val="00BF7C39"/>
    <w:rsid w:val="00C175B1"/>
    <w:rsid w:val="00C23D95"/>
    <w:rsid w:val="00C37958"/>
    <w:rsid w:val="00C6494A"/>
    <w:rsid w:val="00C87D9E"/>
    <w:rsid w:val="00CB26AC"/>
    <w:rsid w:val="00CF7FC7"/>
    <w:rsid w:val="00D21EFA"/>
    <w:rsid w:val="00DC7928"/>
    <w:rsid w:val="00DD2A04"/>
    <w:rsid w:val="00E015FD"/>
    <w:rsid w:val="00E40D29"/>
    <w:rsid w:val="00E41036"/>
    <w:rsid w:val="00E52FC9"/>
    <w:rsid w:val="00E5763C"/>
    <w:rsid w:val="00E769BB"/>
    <w:rsid w:val="00E80908"/>
    <w:rsid w:val="00E85A56"/>
    <w:rsid w:val="00ED2F79"/>
    <w:rsid w:val="00F110DA"/>
    <w:rsid w:val="00F1347B"/>
    <w:rsid w:val="00F842FB"/>
    <w:rsid w:val="00FB4E8A"/>
    <w:rsid w:val="00FB6E17"/>
    <w:rsid w:val="00FD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25AC69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customStyle="1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3F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customStyle="1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3F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la\AppData\Roaming\Microsoft\Templates\Seasonal%20event%20flyer%20(winter).dotx" TargetMode="External"/></Relationship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0D9158B04FB24B8EC2379947BD1E28" ma:contentTypeVersion="3" ma:contentTypeDescription="Create a new document." ma:contentTypeScope="" ma:versionID="7bff92cf9ae977f6f4281abc6a7e8fc2">
  <xsd:schema xmlns:xsd="http://www.w3.org/2001/XMLSchema" xmlns:xs="http://www.w3.org/2001/XMLSchema" xmlns:p="http://schemas.microsoft.com/office/2006/metadata/properties" xmlns:ns1="http://schemas.microsoft.com/sharepoint/v3" xmlns:ns2="9e14bc9f-d43a-4562-9a47-6bccc43a8b23" targetNamespace="http://schemas.microsoft.com/office/2006/metadata/properties" ma:root="true" ma:fieldsID="83bb4f05f0ae2f54807b885b38a19bc0" ns1:_="" ns2:_="">
    <xsd:import namespace="http://schemas.microsoft.com/sharepoint/v3"/>
    <xsd:import namespace="9e14bc9f-d43a-4562-9a47-6bccc43a8b23"/>
    <xsd:element name="properties">
      <xsd:complexType>
        <xsd:sequence>
          <xsd:element name="documentManagement">
            <xsd:complexType>
              <xsd:all>
                <xsd:element ref="ns2:38D7918E8D62_DiskName" minOccurs="0"/>
                <xsd:element ref="ns1:FileShareFlag" minOccurs="0"/>
                <xsd:element ref="ns1:LargeFileSi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ShareFlag" ma:index="9" nillable="true" ma:displayName="File Share Flag" ma:default="0.0" ma:hidden="true" ma:internalName="_x0024_Resources_x003a_FSDLResources_x002c_VDL_FileShareFlag_x003b_" ma:readOnly="true">
      <xsd:simpleType>
        <xsd:restriction base="dms:Number"/>
      </xsd:simpleType>
    </xsd:element>
    <xsd:element name="LargeFileSize" ma:index="10" nillable="true" ma:displayName="Linked File Size" ma:hidden="true" ma:internalName="LargeFileSiz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4bc9f-d43a-4562-9a47-6bccc43a8b23" elementFormDefault="qualified">
    <xsd:import namespace="http://schemas.microsoft.com/office/2006/documentManagement/types"/>
    <xsd:import namespace="http://schemas.microsoft.com/office/infopath/2007/PartnerControls"/>
    <xsd:element name="38D7918E8D62_DiskName" ma:index="8" nillable="true" ma:displayName="DiskName" ma:description="" ma:hidden="true" ma:internalName="DiskName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14A16A-D2EB-4543-9AFE-05D34EC20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e14bc9f-d43a-4562-9a47-6bccc43a8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E931E2-628B-4AAD-921D-7FDEF3DF55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1</Pages>
  <Words>219</Words>
  <Characters>1254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halla</dc:creator>
  <cp:lastModifiedBy>The Holy Spirit - Sec</cp:lastModifiedBy>
  <cp:revision>2</cp:revision>
  <cp:lastPrinted>2019-03-14T14:54:00Z</cp:lastPrinted>
  <dcterms:created xsi:type="dcterms:W3CDTF">2019-03-18T14:07:00Z</dcterms:created>
  <dcterms:modified xsi:type="dcterms:W3CDTF">2019-03-18T14:07:00Z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0x0101008B0D9158B04FB24B8EC2379947BD1E28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